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C2ABB20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775AD1" w:rsidRPr="00775AD1">
        <w:t>10015692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3A18C647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775AD1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9611D6">
        <w:rPr>
          <w:rFonts w:cs="Arial"/>
          <w:szCs w:val="22"/>
        </w:rPr>
        <w:t>50.000,00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0615D16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9611D6">
        <w:t>0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30F80EB2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9611D6">
        <w:rPr>
          <w:b w:val="0"/>
          <w:bCs w:val="0"/>
        </w:rPr>
        <w:t>10.000,00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5AC4BEA8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9611D6">
        <w:rPr>
          <w:b w:val="0"/>
        </w:rPr>
        <w:t>2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</w:t>
      </w:r>
      <w:proofErr w:type="gramStart"/>
      <w:r w:rsidRPr="001E1B9C">
        <w:rPr>
          <w:b w:val="0"/>
          <w:color w:val="000000" w:themeColor="text1"/>
        </w:rPr>
        <w:t xml:space="preserve">of </w:t>
      </w:r>
      <w:bookmarkStart w:id="43" w:name="_Hlk124872240"/>
      <w:r w:rsidR="009611D6" w:rsidRPr="009611D6">
        <w:rPr>
          <w:b w:val="0"/>
        </w:rPr>
        <w:t xml:space="preserve"> digital</w:t>
      </w:r>
      <w:proofErr w:type="gramEnd"/>
      <w:r w:rsidR="009611D6" w:rsidRPr="009611D6">
        <w:rPr>
          <w:b w:val="0"/>
        </w:rPr>
        <w:t xml:space="preserve"> transformation and AI</w:t>
      </w:r>
    </w:p>
    <w:bookmarkEnd w:id="43"/>
    <w:p w14:paraId="200EC6B6" w14:textId="21AE9967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9611D6">
        <w:rPr>
          <w:bCs w:val="0"/>
        </w:rPr>
        <w:t>0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 / in the country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Pr="001E1B9C">
        <w:rPr>
          <w:b w:val="0"/>
        </w:rPr>
        <w:t>     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F3BD4" w14:textId="77777777" w:rsidR="00B62432" w:rsidRDefault="00B62432" w:rsidP="00A637D0">
      <w:r>
        <w:separator/>
      </w:r>
    </w:p>
  </w:endnote>
  <w:endnote w:type="continuationSeparator" w:id="0">
    <w:p w14:paraId="3AF6B034" w14:textId="77777777" w:rsidR="00B62432" w:rsidRDefault="00B62432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EA166" w14:textId="77777777" w:rsidR="00B62432" w:rsidRDefault="00B62432" w:rsidP="00A637D0">
      <w:r>
        <w:separator/>
      </w:r>
    </w:p>
  </w:footnote>
  <w:footnote w:type="continuationSeparator" w:id="0">
    <w:p w14:paraId="1BCEABDF" w14:textId="77777777" w:rsidR="00B62432" w:rsidRDefault="00B62432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</w:t>
      </w:r>
      <w:proofErr w:type="spellStart"/>
      <w:r>
        <w:t>yes’</w:t>
      </w:r>
      <w:proofErr w:type="spellEnd"/>
      <w:r>
        <w:t xml:space="preserve">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B62432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B62432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B62432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AD1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264F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1D6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62432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20F9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D608B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264F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1742</Words>
  <Characters>10978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Scholz, Stefan GIZ</cp:lastModifiedBy>
  <cp:revision>4</cp:revision>
  <cp:lastPrinted>2018-02-16T12:47:00Z</cp:lastPrinted>
  <dcterms:created xsi:type="dcterms:W3CDTF">2026-05-15T07:03:00Z</dcterms:created>
  <dcterms:modified xsi:type="dcterms:W3CDTF">2026-05-15T07:04:00Z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